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4F480B" w14:textId="77777777" w:rsidR="003F2D76" w:rsidRDefault="003F2D76" w:rsidP="003F2D76">
      <w:pPr>
        <w:autoSpaceDE w:val="0"/>
        <w:autoSpaceDN w:val="0"/>
        <w:adjustRightInd w:val="0"/>
        <w:rPr>
          <w:rFonts w:cs="Arial"/>
          <w:szCs w:val="20"/>
        </w:rPr>
      </w:pPr>
    </w:p>
    <w:p w14:paraId="7F8BBC83" w14:textId="77777777" w:rsidR="003F2D76" w:rsidRPr="00E00E5F" w:rsidRDefault="003F2D76" w:rsidP="003F2D76">
      <w:pPr>
        <w:autoSpaceDE w:val="0"/>
        <w:autoSpaceDN w:val="0"/>
        <w:adjustRightInd w:val="0"/>
        <w:rPr>
          <w:rFonts w:cs="Arial"/>
          <w:szCs w:val="20"/>
        </w:rPr>
      </w:pPr>
      <w:r>
        <w:rPr>
          <w:rFonts w:cs="Arial"/>
          <w:szCs w:val="20"/>
        </w:rPr>
        <w:br/>
      </w:r>
      <w:r w:rsidRPr="00E00E5F">
        <w:rPr>
          <w:rFonts w:cs="Arial"/>
          <w:szCs w:val="20"/>
        </w:rPr>
        <w:t>Dear</w:t>
      </w:r>
      <w:r w:rsidR="00E00E5F" w:rsidRPr="00E00E5F">
        <w:rPr>
          <w:rFonts w:cs="Arial"/>
          <w:szCs w:val="20"/>
        </w:rPr>
        <w:t xml:space="preserve"> Fort Saskatchewan High School Families</w:t>
      </w:r>
    </w:p>
    <w:p w14:paraId="2ECBEAB9" w14:textId="77777777" w:rsidR="003F2D76" w:rsidRPr="00E00E5F" w:rsidRDefault="003F2D76" w:rsidP="003F2D76">
      <w:pPr>
        <w:autoSpaceDE w:val="0"/>
        <w:autoSpaceDN w:val="0"/>
        <w:adjustRightInd w:val="0"/>
        <w:rPr>
          <w:rFonts w:cs="Arial"/>
          <w:szCs w:val="20"/>
        </w:rPr>
      </w:pPr>
      <w:r w:rsidRPr="00E00E5F">
        <w:rPr>
          <w:rFonts w:cs="Arial"/>
          <w:szCs w:val="20"/>
        </w:rPr>
        <w:t xml:space="preserve">My name is </w:t>
      </w:r>
      <w:r w:rsidR="00E00E5F" w:rsidRPr="00E00E5F">
        <w:rPr>
          <w:rFonts w:cs="Arial"/>
          <w:iCs/>
          <w:szCs w:val="20"/>
        </w:rPr>
        <w:t>Scott Holmes</w:t>
      </w:r>
      <w:r w:rsidRPr="00E00E5F">
        <w:rPr>
          <w:rFonts w:cs="Arial"/>
          <w:iCs/>
          <w:szCs w:val="20"/>
        </w:rPr>
        <w:t xml:space="preserve"> </w:t>
      </w:r>
      <w:r w:rsidRPr="00E00E5F">
        <w:rPr>
          <w:rFonts w:cs="Arial"/>
          <w:szCs w:val="20"/>
        </w:rPr>
        <w:t xml:space="preserve">and I am the proud owner of COBS Bread </w:t>
      </w:r>
      <w:r w:rsidR="00E00E5F" w:rsidRPr="00E00E5F">
        <w:rPr>
          <w:rFonts w:cs="Arial"/>
          <w:iCs/>
          <w:szCs w:val="20"/>
        </w:rPr>
        <w:t>Fort Saskatchewan.</w:t>
      </w:r>
      <w:r w:rsidRPr="00E00E5F">
        <w:rPr>
          <w:rFonts w:cs="Arial"/>
          <w:szCs w:val="20"/>
        </w:rPr>
        <w:t xml:space="preserve"> As part of my commitment to the local community, I am working closely with </w:t>
      </w:r>
      <w:r w:rsidR="00E00E5F" w:rsidRPr="00E00E5F">
        <w:rPr>
          <w:rFonts w:cs="Arial"/>
          <w:szCs w:val="20"/>
        </w:rPr>
        <w:t xml:space="preserve">Fort Saskatchewan High School to </w:t>
      </w:r>
      <w:r w:rsidRPr="00E00E5F">
        <w:rPr>
          <w:rFonts w:cs="Arial"/>
          <w:szCs w:val="20"/>
        </w:rPr>
        <w:t xml:space="preserve">help raise funds to purchase </w:t>
      </w:r>
      <w:r w:rsidRPr="00E00E5F">
        <w:rPr>
          <w:rFonts w:cs="Arial"/>
          <w:iCs/>
          <w:szCs w:val="20"/>
        </w:rPr>
        <w:t>sports equipment, musical instruments etc.</w:t>
      </w:r>
      <w:r w:rsidRPr="00E00E5F">
        <w:rPr>
          <w:rFonts w:cs="Arial"/>
          <w:szCs w:val="20"/>
        </w:rPr>
        <w:t xml:space="preserve"> for your school</w:t>
      </w:r>
      <w:r w:rsidR="00E00E5F" w:rsidRPr="00E00E5F">
        <w:rPr>
          <w:rFonts w:cs="Arial"/>
          <w:szCs w:val="20"/>
        </w:rPr>
        <w:t>.</w:t>
      </w:r>
    </w:p>
    <w:p w14:paraId="5FF87BDE" w14:textId="77777777" w:rsidR="003F2D76" w:rsidRPr="00E00E5F" w:rsidRDefault="003F2D76" w:rsidP="003F2D76">
      <w:pPr>
        <w:autoSpaceDE w:val="0"/>
        <w:autoSpaceDN w:val="0"/>
        <w:adjustRightInd w:val="0"/>
        <w:rPr>
          <w:rFonts w:cs="Arial"/>
          <w:szCs w:val="20"/>
        </w:rPr>
      </w:pPr>
      <w:r w:rsidRPr="00E00E5F">
        <w:rPr>
          <w:rFonts w:cs="Arial"/>
          <w:szCs w:val="20"/>
        </w:rPr>
        <w:t xml:space="preserve">Fundraising is easy! Simply mention your </w:t>
      </w:r>
      <w:r w:rsidR="00E00E5F" w:rsidRPr="00E00E5F">
        <w:rPr>
          <w:rFonts w:cs="Arial"/>
          <w:szCs w:val="20"/>
        </w:rPr>
        <w:t xml:space="preserve">Fort Saskatchewan High </w:t>
      </w:r>
      <w:r w:rsidRPr="00E00E5F">
        <w:rPr>
          <w:rFonts w:cs="Arial"/>
          <w:szCs w:val="20"/>
        </w:rPr>
        <w:t xml:space="preserve">at our bakery when you </w:t>
      </w:r>
      <w:r w:rsidRPr="00E00E5F">
        <w:rPr>
          <w:rFonts w:cs="Arial"/>
          <w:iCs/>
          <w:szCs w:val="20"/>
        </w:rPr>
        <w:t xml:space="preserve">make a purchase. </w:t>
      </w:r>
      <w:r w:rsidR="00917D94" w:rsidRPr="00E00E5F">
        <w:rPr>
          <w:rFonts w:cs="Arial"/>
          <w:iCs/>
          <w:szCs w:val="20"/>
        </w:rPr>
        <w:t>We are</w:t>
      </w:r>
      <w:r w:rsidRPr="00E00E5F">
        <w:rPr>
          <w:rFonts w:cs="Arial"/>
          <w:iCs/>
          <w:szCs w:val="20"/>
        </w:rPr>
        <w:t xml:space="preserve"> donating</w:t>
      </w:r>
      <w:r w:rsidR="00E00E5F" w:rsidRPr="00E00E5F">
        <w:rPr>
          <w:rFonts w:cs="Arial"/>
          <w:iCs/>
          <w:szCs w:val="20"/>
        </w:rPr>
        <w:t xml:space="preserve"> </w:t>
      </w:r>
      <w:r w:rsidRPr="00E00E5F">
        <w:rPr>
          <w:rFonts w:cs="Arial"/>
          <w:iCs/>
          <w:szCs w:val="20"/>
        </w:rPr>
        <w:t xml:space="preserve">5% back to </w:t>
      </w:r>
      <w:r w:rsidRPr="00E00E5F">
        <w:rPr>
          <w:rFonts w:cs="Arial"/>
          <w:szCs w:val="20"/>
        </w:rPr>
        <w:t>your school</w:t>
      </w:r>
      <w:r w:rsidR="00917D94">
        <w:rPr>
          <w:rFonts w:cs="Arial"/>
          <w:szCs w:val="20"/>
        </w:rPr>
        <w:t>,</w:t>
      </w:r>
      <w:r w:rsidRPr="00E00E5F">
        <w:rPr>
          <w:rFonts w:cs="Arial"/>
          <w:iCs/>
          <w:szCs w:val="20"/>
        </w:rPr>
        <w:t xml:space="preserve"> </w:t>
      </w:r>
      <w:r w:rsidR="00E00E5F" w:rsidRPr="00E00E5F">
        <w:rPr>
          <w:rFonts w:cs="Arial"/>
          <w:szCs w:val="20"/>
        </w:rPr>
        <w:t>the</w:t>
      </w:r>
      <w:r w:rsidRPr="00E00E5F">
        <w:rPr>
          <w:rFonts w:cs="Arial"/>
          <w:szCs w:val="20"/>
        </w:rPr>
        <w:t xml:space="preserve"> donation to your school will be presented at the conclusion of the </w:t>
      </w:r>
      <w:r w:rsidR="00E00E5F" w:rsidRPr="00E00E5F">
        <w:rPr>
          <w:rFonts w:cs="Arial"/>
          <w:szCs w:val="20"/>
        </w:rPr>
        <w:t>school year!</w:t>
      </w:r>
      <w:r w:rsidRPr="00E00E5F">
        <w:rPr>
          <w:rFonts w:cs="Arial"/>
          <w:szCs w:val="20"/>
        </w:rPr>
        <w:t xml:space="preserve"> </w:t>
      </w:r>
    </w:p>
    <w:p w14:paraId="5AB4EA7C" w14:textId="77777777" w:rsidR="00917D94" w:rsidRDefault="003F2D76" w:rsidP="003F2D76">
      <w:pPr>
        <w:autoSpaceDE w:val="0"/>
        <w:autoSpaceDN w:val="0"/>
        <w:adjustRightInd w:val="0"/>
        <w:rPr>
          <w:rFonts w:cs="Arial"/>
          <w:szCs w:val="20"/>
        </w:rPr>
      </w:pPr>
      <w:r w:rsidRPr="00E00E5F">
        <w:rPr>
          <w:rFonts w:cs="Arial"/>
          <w:szCs w:val="20"/>
        </w:rPr>
        <w:t xml:space="preserve">We are extremely excited about supporting your school </w:t>
      </w:r>
      <w:r w:rsidR="00E00E5F" w:rsidRPr="00E00E5F">
        <w:rPr>
          <w:rFonts w:cs="Arial"/>
          <w:szCs w:val="20"/>
        </w:rPr>
        <w:t xml:space="preserve">once again </w:t>
      </w:r>
      <w:r w:rsidRPr="00E00E5F">
        <w:rPr>
          <w:rFonts w:cs="Arial"/>
          <w:szCs w:val="20"/>
        </w:rPr>
        <w:t xml:space="preserve">and wish you every success with this fundraising effort. If you have any questions please feel free to contact me directly </w:t>
      </w:r>
      <w:r w:rsidR="00E00E5F" w:rsidRPr="00E00E5F">
        <w:rPr>
          <w:rFonts w:cs="Arial"/>
          <w:szCs w:val="20"/>
        </w:rPr>
        <w:t xml:space="preserve">at </w:t>
      </w:r>
      <w:hyperlink r:id="rId8" w:history="1">
        <w:r w:rsidR="00E00E5F" w:rsidRPr="00917D94">
          <w:rPr>
            <w:rStyle w:val="Hyperlink"/>
            <w:rFonts w:cs="Arial"/>
            <w:b/>
            <w:bCs/>
            <w:color w:val="auto"/>
            <w:szCs w:val="20"/>
          </w:rPr>
          <w:t>fortsask@cobsbreadmail.com</w:t>
        </w:r>
      </w:hyperlink>
      <w:r w:rsidR="00E00E5F" w:rsidRPr="00E00E5F">
        <w:rPr>
          <w:rFonts w:cs="Arial"/>
          <w:szCs w:val="20"/>
        </w:rPr>
        <w:t xml:space="preserve"> </w:t>
      </w:r>
      <w:r w:rsidRPr="00E00E5F">
        <w:rPr>
          <w:rFonts w:cs="Arial"/>
          <w:szCs w:val="20"/>
        </w:rPr>
        <w:t>or contact your school.</w:t>
      </w:r>
    </w:p>
    <w:p w14:paraId="69947408" w14:textId="77777777" w:rsidR="003F2D76" w:rsidRPr="00E00E5F" w:rsidRDefault="00E00E5F" w:rsidP="003F2D76">
      <w:pPr>
        <w:autoSpaceDE w:val="0"/>
        <w:autoSpaceDN w:val="0"/>
        <w:adjustRightInd w:val="0"/>
        <w:rPr>
          <w:rFonts w:cs="Arial"/>
          <w:szCs w:val="20"/>
        </w:rPr>
      </w:pPr>
      <w:r w:rsidRPr="00E00E5F">
        <w:rPr>
          <w:rFonts w:cs="Arial"/>
          <w:szCs w:val="20"/>
        </w:rPr>
        <w:t xml:space="preserve"> Remember this program run</w:t>
      </w:r>
      <w:r w:rsidR="00917D94">
        <w:rPr>
          <w:rFonts w:cs="Arial"/>
          <w:szCs w:val="20"/>
        </w:rPr>
        <w:t>s</w:t>
      </w:r>
      <w:r w:rsidRPr="00E00E5F">
        <w:rPr>
          <w:rFonts w:cs="Arial"/>
          <w:szCs w:val="20"/>
        </w:rPr>
        <w:t xml:space="preserve"> all year long, even when school is not in session! </w:t>
      </w:r>
    </w:p>
    <w:p w14:paraId="7F3440B4" w14:textId="77777777" w:rsidR="00E00E5F" w:rsidRPr="00E00E5F" w:rsidRDefault="003F2D76" w:rsidP="003F2D76">
      <w:pPr>
        <w:autoSpaceDE w:val="0"/>
        <w:autoSpaceDN w:val="0"/>
        <w:adjustRightInd w:val="0"/>
        <w:rPr>
          <w:rFonts w:cs="Arial"/>
          <w:szCs w:val="20"/>
        </w:rPr>
      </w:pPr>
      <w:r w:rsidRPr="00E00E5F">
        <w:rPr>
          <w:rFonts w:cs="Arial"/>
          <w:szCs w:val="20"/>
        </w:rPr>
        <w:t>Yours sincerely,</w:t>
      </w:r>
      <w:r w:rsidRPr="00E00E5F">
        <w:rPr>
          <w:rFonts w:cs="Arial"/>
          <w:szCs w:val="20"/>
        </w:rPr>
        <w:br/>
      </w:r>
    </w:p>
    <w:p w14:paraId="12A32584" w14:textId="77777777" w:rsidR="003F2D76" w:rsidRPr="00E00E5F" w:rsidRDefault="00E00E5F" w:rsidP="003F2D76">
      <w:pPr>
        <w:autoSpaceDE w:val="0"/>
        <w:autoSpaceDN w:val="0"/>
        <w:adjustRightInd w:val="0"/>
        <w:rPr>
          <w:rFonts w:cs="Arial"/>
          <w:szCs w:val="20"/>
        </w:rPr>
      </w:pPr>
      <w:r w:rsidRPr="00E00E5F">
        <w:rPr>
          <w:rFonts w:cs="Arial"/>
          <w:szCs w:val="20"/>
        </w:rPr>
        <w:t>Scott Holmes</w:t>
      </w:r>
      <w:r w:rsidR="003F2D76" w:rsidRPr="00E00E5F">
        <w:rPr>
          <w:rFonts w:cs="Arial"/>
          <w:szCs w:val="20"/>
        </w:rPr>
        <w:br/>
        <w:t xml:space="preserve">COBS Bread </w:t>
      </w:r>
      <w:r w:rsidRPr="00E00E5F">
        <w:rPr>
          <w:rFonts w:cs="Arial"/>
          <w:iCs/>
          <w:szCs w:val="20"/>
        </w:rPr>
        <w:t xml:space="preserve">Fort Saskatchewan </w:t>
      </w:r>
      <w:r w:rsidR="003F2D76" w:rsidRPr="00E00E5F">
        <w:rPr>
          <w:rFonts w:cs="Arial"/>
          <w:szCs w:val="20"/>
        </w:rPr>
        <w:br/>
        <w:t>Franchisee</w:t>
      </w:r>
    </w:p>
    <w:sectPr w:rsidR="003F2D76" w:rsidRPr="00E00E5F" w:rsidSect="004D2A38">
      <w:headerReference w:type="default" r:id="rId9"/>
      <w:footerReference w:type="even" r:id="rId10"/>
      <w:footerReference w:type="default" r:id="rId11"/>
      <w:pgSz w:w="12240" w:h="15840"/>
      <w:pgMar w:top="1701" w:right="992" w:bottom="1418" w:left="99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66AD6D" w14:textId="77777777" w:rsidR="0016324B" w:rsidRDefault="0016324B" w:rsidP="00C63538">
      <w:r>
        <w:separator/>
      </w:r>
    </w:p>
    <w:p w14:paraId="731834CB" w14:textId="77777777" w:rsidR="0016324B" w:rsidRDefault="0016324B"/>
  </w:endnote>
  <w:endnote w:type="continuationSeparator" w:id="0">
    <w:p w14:paraId="70559C07" w14:textId="77777777" w:rsidR="0016324B" w:rsidRDefault="0016324B" w:rsidP="00C63538">
      <w:r>
        <w:continuationSeparator/>
      </w:r>
    </w:p>
    <w:p w14:paraId="1F4FA797" w14:textId="77777777" w:rsidR="0016324B" w:rsidRDefault="001632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Mindset">
    <w:altName w:val="Calibri"/>
    <w:panose1 w:val="00000000000000000000"/>
    <w:charset w:val="00"/>
    <w:family w:val="modern"/>
    <w:notTrueType/>
    <w:pitch w:val="variable"/>
    <w:sig w:usb0="8000002F" w:usb1="4000000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D22AA1" w14:textId="77777777" w:rsidR="008207B0" w:rsidRDefault="008207B0" w:rsidP="00D83C3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6BA26BF" w14:textId="77777777" w:rsidR="008207B0" w:rsidRDefault="0016324B" w:rsidP="00D83C3D">
    <w:pPr>
      <w:ind w:right="360"/>
    </w:pPr>
    <w:sdt>
      <w:sdtPr>
        <w:id w:val="969400743"/>
        <w:temporary/>
        <w:showingPlcHdr/>
      </w:sdtPr>
      <w:sdtEndPr/>
      <w:sdtContent>
        <w:r w:rsidR="008207B0">
          <w:t>[Type text]</w:t>
        </w:r>
      </w:sdtContent>
    </w:sdt>
    <w:r w:rsidR="008207B0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8207B0">
          <w:t>[Type text]</w:t>
        </w:r>
      </w:sdtContent>
    </w:sdt>
    <w:r w:rsidR="008207B0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8207B0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0CCE52" w14:textId="77777777" w:rsidR="008207B0" w:rsidRDefault="008207B0" w:rsidP="004D2A38">
    <w:pPr>
      <w:tabs>
        <w:tab w:val="left" w:pos="1089"/>
      </w:tabs>
      <w:ind w:right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E35A0DA" wp14:editId="0A688365">
          <wp:simplePos x="0" y="0"/>
          <wp:positionH relativeFrom="column">
            <wp:align>center</wp:align>
          </wp:positionH>
          <wp:positionV relativeFrom="page">
            <wp:align>bottom</wp:align>
          </wp:positionV>
          <wp:extent cx="7785735" cy="1144270"/>
          <wp:effectExtent l="0" t="0" r="1206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_Template-LSM-Footer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735" cy="114427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2A38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5969A9" w14:textId="77777777" w:rsidR="0016324B" w:rsidRDefault="0016324B" w:rsidP="00C63538">
      <w:r>
        <w:separator/>
      </w:r>
    </w:p>
    <w:p w14:paraId="4F373097" w14:textId="77777777" w:rsidR="0016324B" w:rsidRDefault="0016324B"/>
  </w:footnote>
  <w:footnote w:type="continuationSeparator" w:id="0">
    <w:p w14:paraId="7D3EB112" w14:textId="77777777" w:rsidR="0016324B" w:rsidRDefault="0016324B" w:rsidP="00C63538">
      <w:r>
        <w:continuationSeparator/>
      </w:r>
    </w:p>
    <w:p w14:paraId="691C0BBA" w14:textId="77777777" w:rsidR="0016324B" w:rsidRDefault="0016324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D6EC2B" w14:textId="77777777" w:rsidR="004D2A38" w:rsidRDefault="00426A7C" w:rsidP="004D2A38">
    <w:pPr>
      <w:pStyle w:val="Header"/>
      <w:rPr>
        <w:rFonts w:ascii="Mindset" w:hAnsi="Mindset"/>
      </w:rPr>
    </w:pPr>
    <w:r>
      <w:rPr>
        <w:rFonts w:ascii="Mindset" w:hAnsi="Mindset"/>
        <w:noProof/>
        <w:sz w:val="32"/>
      </w:rPr>
      <w:drawing>
        <wp:anchor distT="0" distB="0" distL="114300" distR="114300" simplePos="0" relativeHeight="251660288" behindDoc="1" locked="0" layoutInCell="1" allowOverlap="1" wp14:anchorId="1E2039B8" wp14:editId="5552FFF7">
          <wp:simplePos x="0" y="0"/>
          <wp:positionH relativeFrom="margin">
            <wp:posOffset>5234940</wp:posOffset>
          </wp:positionH>
          <wp:positionV relativeFrom="paragraph">
            <wp:posOffset>91440</wp:posOffset>
          </wp:positionV>
          <wp:extent cx="1229360" cy="1002030"/>
          <wp:effectExtent l="0" t="0" r="8890" b="7620"/>
          <wp:wrapTight wrapText="bothSides">
            <wp:wrapPolygon edited="0">
              <wp:start x="8033" y="0"/>
              <wp:lineTo x="1004" y="6160"/>
              <wp:lineTo x="0" y="10677"/>
              <wp:lineTo x="0" y="18890"/>
              <wp:lineTo x="3012" y="20532"/>
              <wp:lineTo x="3012" y="21354"/>
              <wp:lineTo x="14058" y="21354"/>
              <wp:lineTo x="21421" y="20122"/>
              <wp:lineTo x="21421" y="9445"/>
              <wp:lineTo x="21087" y="6160"/>
              <wp:lineTo x="16066" y="1232"/>
              <wp:lineTo x="14058" y="0"/>
              <wp:lineTo x="8033" y="0"/>
            </wp:wrapPolygon>
          </wp:wrapTight>
          <wp:docPr id="1" name="Picture 1" descr="M:\Design Files\5.Projects\2018\Brand Refresh\COBS logo suite\Doughgo\Untextured\Colour\png\COBS_doughgo–B_untextured_colour_RGB_Doughgo A (primary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Design Files\5.Projects\2018\Brand Refresh\COBS logo suite\Doughgo\Untextured\Colour\png\COBS_doughgo–B_untextured_colour_RGB_Doughgo A (primary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9360" cy="1002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2EFDCC" w14:textId="77777777" w:rsidR="008207B0" w:rsidRDefault="008207B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C328271" wp14:editId="68C30F7A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772400" cy="460248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_Template-LSM-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4602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0" type="#_x0000_t75" style="width:15in;height:15in" o:bullet="t">
        <v:imagedata r:id="rId1" o:title="Logo - Social Media-doughgo2-FINAL"/>
      </v:shape>
    </w:pict>
  </w:numPicBullet>
  <w:numPicBullet w:numPicBulletId="1">
    <w:pict>
      <v:shape id="_x0000_i1111" type="#_x0000_t75" style="width:974.25pt;height:806.25pt" o:bullet="t">
        <v:imagedata r:id="rId2" o:title="Logo - Social Media-doughgo2-FINAL copy"/>
      </v:shape>
    </w:pict>
  </w:numPicBullet>
  <w:numPicBullet w:numPicBulletId="2">
    <w:pict>
      <v:shape id="_x0000_i1112" type="#_x0000_t75" style="width:974.25pt;height:806.25pt" o:bullet="t">
        <v:imagedata r:id="rId3" o:title="Logo - Social Media-doughgo2-FINAL copy-shape"/>
      </v:shape>
    </w:pict>
  </w:numPicBullet>
  <w:numPicBullet w:numPicBulletId="3">
    <w:pict>
      <v:shape id="_x0000_i1113" type="#_x0000_t75" style="width:1014pt;height:806.25pt" o:bullet="t">
        <v:imagedata r:id="rId4" o:title="Logo - Social Media-doughgo2-FINAL copy-shape2"/>
      </v:shape>
    </w:pict>
  </w:numPicBullet>
  <w:numPicBullet w:numPicBulletId="4">
    <w:pict>
      <v:shape id="_x0000_i1114" type="#_x0000_t75" style="width:1014pt;height:806.25pt" o:bullet="t">
        <v:imagedata r:id="rId5" o:title="Logo - Social Media-doughgo2-FINAL copy-shape2"/>
      </v:shape>
    </w:pict>
  </w:numPicBullet>
  <w:numPicBullet w:numPicBulletId="5">
    <w:pict>
      <v:shape id="_x0000_i1115" type="#_x0000_t75" style="width:1014pt;height:806.25pt" o:bullet="t">
        <v:imagedata r:id="rId6" o:title="Logo - Social Media-doughgo2-FINAL copy-shape2 copy-shape3"/>
      </v:shape>
    </w:pict>
  </w:numPicBullet>
  <w:abstractNum w:abstractNumId="0" w15:restartNumberingAfterBreak="0">
    <w:nsid w:val="00A024A6"/>
    <w:multiLevelType w:val="multilevel"/>
    <w:tmpl w:val="151ACB5C"/>
    <w:lvl w:ilvl="0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A434AA"/>
    <w:multiLevelType w:val="hybridMultilevel"/>
    <w:tmpl w:val="9264728A"/>
    <w:lvl w:ilvl="0" w:tplc="240AF1F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D30D8F"/>
    <w:multiLevelType w:val="hybridMultilevel"/>
    <w:tmpl w:val="B5AAD154"/>
    <w:lvl w:ilvl="0" w:tplc="240AF1F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876D68"/>
    <w:multiLevelType w:val="hybridMultilevel"/>
    <w:tmpl w:val="FF2AA688"/>
    <w:lvl w:ilvl="0" w:tplc="401E1910">
      <w:start w:val="1"/>
      <w:numFmt w:val="bullet"/>
      <w:lvlText w:val=""/>
      <w:lvlPicBulletId w:val="3"/>
      <w:lvlJc w:val="left"/>
      <w:pPr>
        <w:tabs>
          <w:tab w:val="num" w:pos="567"/>
        </w:tabs>
        <w:ind w:left="567" w:hanging="45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5B5F25"/>
    <w:multiLevelType w:val="hybridMultilevel"/>
    <w:tmpl w:val="92203964"/>
    <w:lvl w:ilvl="0" w:tplc="D434669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814FB1"/>
    <w:multiLevelType w:val="hybridMultilevel"/>
    <w:tmpl w:val="E0524F10"/>
    <w:lvl w:ilvl="0" w:tplc="FAD43EC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4A0AAA"/>
    <w:multiLevelType w:val="multilevel"/>
    <w:tmpl w:val="BBC89C90"/>
    <w:lvl w:ilvl="0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322672"/>
    <w:multiLevelType w:val="hybridMultilevel"/>
    <w:tmpl w:val="1DF8010E"/>
    <w:lvl w:ilvl="0" w:tplc="6442C5B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3A22D7"/>
    <w:multiLevelType w:val="hybridMultilevel"/>
    <w:tmpl w:val="8DCC6A22"/>
    <w:lvl w:ilvl="0" w:tplc="240AF1F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49286C"/>
    <w:multiLevelType w:val="hybridMultilevel"/>
    <w:tmpl w:val="FEC6BC1A"/>
    <w:lvl w:ilvl="0" w:tplc="6442C5BC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1901"/>
    <w:multiLevelType w:val="hybridMultilevel"/>
    <w:tmpl w:val="DD26A810"/>
    <w:lvl w:ilvl="0" w:tplc="D434669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8C582A"/>
    <w:multiLevelType w:val="multilevel"/>
    <w:tmpl w:val="3F7CFF26"/>
    <w:lvl w:ilvl="0">
      <w:start w:val="1"/>
      <w:numFmt w:val="bullet"/>
      <w:lvlText w:val=""/>
      <w:lvlPicBulletId w:val="5"/>
      <w:lvlJc w:val="left"/>
      <w:pPr>
        <w:ind w:left="567" w:hanging="20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086A59"/>
    <w:multiLevelType w:val="hybridMultilevel"/>
    <w:tmpl w:val="42484D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ED3897"/>
    <w:multiLevelType w:val="hybridMultilevel"/>
    <w:tmpl w:val="89D4EBBC"/>
    <w:lvl w:ilvl="0" w:tplc="6442C5B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3169CA"/>
    <w:multiLevelType w:val="hybridMultilevel"/>
    <w:tmpl w:val="5D561958"/>
    <w:lvl w:ilvl="0" w:tplc="240AF1F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A0706E"/>
    <w:multiLevelType w:val="hybridMultilevel"/>
    <w:tmpl w:val="ECBA5294"/>
    <w:lvl w:ilvl="0" w:tplc="B38C83DA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505D78"/>
    <w:multiLevelType w:val="hybridMultilevel"/>
    <w:tmpl w:val="3F7CFF26"/>
    <w:lvl w:ilvl="0" w:tplc="018A6390">
      <w:start w:val="1"/>
      <w:numFmt w:val="bullet"/>
      <w:lvlText w:val=""/>
      <w:lvlPicBulletId w:val="5"/>
      <w:lvlJc w:val="left"/>
      <w:pPr>
        <w:ind w:left="567" w:hanging="20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6F1A02"/>
    <w:multiLevelType w:val="hybridMultilevel"/>
    <w:tmpl w:val="058AC4C8"/>
    <w:lvl w:ilvl="0" w:tplc="B38C83DA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5B4C3C"/>
    <w:multiLevelType w:val="hybridMultilevel"/>
    <w:tmpl w:val="BBC89C90"/>
    <w:lvl w:ilvl="0" w:tplc="B38C83DA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DB23A4"/>
    <w:multiLevelType w:val="hybridMultilevel"/>
    <w:tmpl w:val="0DD05A8E"/>
    <w:lvl w:ilvl="0" w:tplc="39340220">
      <w:start w:val="1"/>
      <w:numFmt w:val="bullet"/>
      <w:lvlText w:val=""/>
      <w:lvlPicBulletId w:val="3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56243F"/>
    <w:multiLevelType w:val="hybridMultilevel"/>
    <w:tmpl w:val="86A4AA14"/>
    <w:lvl w:ilvl="0" w:tplc="240AF1F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CD15C3"/>
    <w:multiLevelType w:val="hybridMultilevel"/>
    <w:tmpl w:val="3C2247AA"/>
    <w:lvl w:ilvl="0" w:tplc="FAD43ECA">
      <w:start w:val="1"/>
      <w:numFmt w:val="bullet"/>
      <w:lvlText w:val=""/>
      <w:lvlPicBulletId w:val="2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D52CE"/>
    <w:multiLevelType w:val="hybridMultilevel"/>
    <w:tmpl w:val="E138DDE4"/>
    <w:lvl w:ilvl="0" w:tplc="FAD43EC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8218D5"/>
    <w:multiLevelType w:val="hybridMultilevel"/>
    <w:tmpl w:val="C92AC52A"/>
    <w:lvl w:ilvl="0" w:tplc="6BBA246E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63785C"/>
    <w:multiLevelType w:val="hybridMultilevel"/>
    <w:tmpl w:val="89B2E0DA"/>
    <w:lvl w:ilvl="0" w:tplc="6442C5B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3D0355"/>
    <w:multiLevelType w:val="hybridMultilevel"/>
    <w:tmpl w:val="12743628"/>
    <w:lvl w:ilvl="0" w:tplc="240AF1F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99399C"/>
    <w:multiLevelType w:val="hybridMultilevel"/>
    <w:tmpl w:val="B63EDF76"/>
    <w:lvl w:ilvl="0" w:tplc="B38C83DA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B70DC7"/>
    <w:multiLevelType w:val="hybridMultilevel"/>
    <w:tmpl w:val="3CD4E7BE"/>
    <w:lvl w:ilvl="0" w:tplc="1C346AC2">
      <w:start w:val="1"/>
      <w:numFmt w:val="bullet"/>
      <w:pStyle w:val="ListParagraph"/>
      <w:lvlText w:val=""/>
      <w:lvlPicBulletId w:val="5"/>
      <w:lvlJc w:val="left"/>
      <w:pPr>
        <w:tabs>
          <w:tab w:val="num" w:pos="851"/>
        </w:tabs>
        <w:ind w:left="851" w:hanging="491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087F9E"/>
    <w:multiLevelType w:val="hybridMultilevel"/>
    <w:tmpl w:val="61F6A516"/>
    <w:lvl w:ilvl="0" w:tplc="240AF1F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D07353"/>
    <w:multiLevelType w:val="multilevel"/>
    <w:tmpl w:val="86A4AA14"/>
    <w:lvl w:ilvl="0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716BFE"/>
    <w:multiLevelType w:val="hybridMultilevel"/>
    <w:tmpl w:val="57224E84"/>
    <w:lvl w:ilvl="0" w:tplc="240AF1F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C438B2"/>
    <w:multiLevelType w:val="multilevel"/>
    <w:tmpl w:val="FF2AA688"/>
    <w:lvl w:ilvl="0">
      <w:start w:val="1"/>
      <w:numFmt w:val="bullet"/>
      <w:lvlText w:val=""/>
      <w:lvlPicBulletId w:val="3"/>
      <w:lvlJc w:val="left"/>
      <w:pPr>
        <w:tabs>
          <w:tab w:val="num" w:pos="567"/>
        </w:tabs>
        <w:ind w:left="567" w:hanging="45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840DE0"/>
    <w:multiLevelType w:val="hybridMultilevel"/>
    <w:tmpl w:val="151ACB5C"/>
    <w:lvl w:ilvl="0" w:tplc="F96C32BA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CC4804"/>
    <w:multiLevelType w:val="hybridMultilevel"/>
    <w:tmpl w:val="04A69242"/>
    <w:lvl w:ilvl="0" w:tplc="240AF1F2">
      <w:start w:val="1"/>
      <w:numFmt w:val="bullet"/>
      <w:lvlText w:val=""/>
      <w:lvlPicBulletId w:val="3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F4E93"/>
    <w:multiLevelType w:val="hybridMultilevel"/>
    <w:tmpl w:val="2E2A6576"/>
    <w:lvl w:ilvl="0" w:tplc="B38C83DA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1C4229"/>
    <w:multiLevelType w:val="multilevel"/>
    <w:tmpl w:val="3F7CFF26"/>
    <w:lvl w:ilvl="0">
      <w:start w:val="1"/>
      <w:numFmt w:val="bullet"/>
      <w:lvlText w:val=""/>
      <w:lvlPicBulletId w:val="5"/>
      <w:lvlJc w:val="left"/>
      <w:pPr>
        <w:ind w:left="567" w:hanging="20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2E554B"/>
    <w:multiLevelType w:val="hybridMultilevel"/>
    <w:tmpl w:val="CB2CFC26"/>
    <w:lvl w:ilvl="0" w:tplc="FAD43EC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5"/>
  </w:num>
  <w:num w:numId="3">
    <w:abstractNumId w:val="8"/>
  </w:num>
  <w:num w:numId="4">
    <w:abstractNumId w:val="2"/>
  </w:num>
  <w:num w:numId="5">
    <w:abstractNumId w:val="20"/>
  </w:num>
  <w:num w:numId="6">
    <w:abstractNumId w:val="29"/>
  </w:num>
  <w:num w:numId="7">
    <w:abstractNumId w:val="3"/>
  </w:num>
  <w:num w:numId="8">
    <w:abstractNumId w:val="31"/>
  </w:num>
  <w:num w:numId="9">
    <w:abstractNumId w:val="19"/>
  </w:num>
  <w:num w:numId="10">
    <w:abstractNumId w:val="9"/>
  </w:num>
  <w:num w:numId="11">
    <w:abstractNumId w:val="33"/>
  </w:num>
  <w:num w:numId="12">
    <w:abstractNumId w:val="21"/>
  </w:num>
  <w:num w:numId="13">
    <w:abstractNumId w:val="24"/>
  </w:num>
  <w:num w:numId="14">
    <w:abstractNumId w:val="12"/>
  </w:num>
  <w:num w:numId="15">
    <w:abstractNumId w:val="13"/>
  </w:num>
  <w:num w:numId="16">
    <w:abstractNumId w:val="10"/>
  </w:num>
  <w:num w:numId="17">
    <w:abstractNumId w:val="5"/>
  </w:num>
  <w:num w:numId="18">
    <w:abstractNumId w:val="22"/>
  </w:num>
  <w:num w:numId="19">
    <w:abstractNumId w:val="4"/>
  </w:num>
  <w:num w:numId="20">
    <w:abstractNumId w:val="7"/>
  </w:num>
  <w:num w:numId="21">
    <w:abstractNumId w:val="36"/>
  </w:num>
  <w:num w:numId="22">
    <w:abstractNumId w:val="30"/>
  </w:num>
  <w:num w:numId="23">
    <w:abstractNumId w:val="18"/>
  </w:num>
  <w:num w:numId="24">
    <w:abstractNumId w:val="6"/>
  </w:num>
  <w:num w:numId="25">
    <w:abstractNumId w:val="23"/>
  </w:num>
  <w:num w:numId="26">
    <w:abstractNumId w:val="17"/>
  </w:num>
  <w:num w:numId="27">
    <w:abstractNumId w:val="26"/>
  </w:num>
  <w:num w:numId="28">
    <w:abstractNumId w:val="15"/>
  </w:num>
  <w:num w:numId="29">
    <w:abstractNumId w:val="14"/>
  </w:num>
  <w:num w:numId="30">
    <w:abstractNumId w:val="28"/>
  </w:num>
  <w:num w:numId="31">
    <w:abstractNumId w:val="34"/>
  </w:num>
  <w:num w:numId="32">
    <w:abstractNumId w:val="32"/>
  </w:num>
  <w:num w:numId="33">
    <w:abstractNumId w:val="0"/>
  </w:num>
  <w:num w:numId="34">
    <w:abstractNumId w:val="16"/>
  </w:num>
  <w:num w:numId="35">
    <w:abstractNumId w:val="11"/>
  </w:num>
  <w:num w:numId="36">
    <w:abstractNumId w:val="35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E5F"/>
    <w:rsid w:val="00012F88"/>
    <w:rsid w:val="000D7718"/>
    <w:rsid w:val="0016324B"/>
    <w:rsid w:val="002A248F"/>
    <w:rsid w:val="002C2685"/>
    <w:rsid w:val="002D392F"/>
    <w:rsid w:val="002D7739"/>
    <w:rsid w:val="002E2B7C"/>
    <w:rsid w:val="0036231B"/>
    <w:rsid w:val="00382C64"/>
    <w:rsid w:val="00390812"/>
    <w:rsid w:val="003F2D76"/>
    <w:rsid w:val="00426A7C"/>
    <w:rsid w:val="00457E45"/>
    <w:rsid w:val="004D2A38"/>
    <w:rsid w:val="005E56CC"/>
    <w:rsid w:val="006A7C36"/>
    <w:rsid w:val="006F513A"/>
    <w:rsid w:val="00733823"/>
    <w:rsid w:val="00767BE4"/>
    <w:rsid w:val="008207B0"/>
    <w:rsid w:val="008F72C0"/>
    <w:rsid w:val="00917D94"/>
    <w:rsid w:val="00981135"/>
    <w:rsid w:val="00A1216E"/>
    <w:rsid w:val="00A860F3"/>
    <w:rsid w:val="00B65C51"/>
    <w:rsid w:val="00BB54DD"/>
    <w:rsid w:val="00C15EED"/>
    <w:rsid w:val="00C63538"/>
    <w:rsid w:val="00C924F3"/>
    <w:rsid w:val="00D05DA3"/>
    <w:rsid w:val="00D83C3D"/>
    <w:rsid w:val="00DD3DCA"/>
    <w:rsid w:val="00E00E5F"/>
    <w:rsid w:val="00EA6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0D0D09"/>
  <w14:defaultImageDpi w14:val="300"/>
  <w15:docId w15:val="{ED3D424B-5D0E-4CAA-89B0-00F7049FF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56CC"/>
    <w:pPr>
      <w:spacing w:before="240" w:after="240" w:line="360" w:lineRule="auto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D05DA3"/>
    <w:pPr>
      <w:pageBreakBefore/>
      <w:outlineLvl w:val="0"/>
    </w:pPr>
    <w:rPr>
      <w:rFonts w:cs="Arial"/>
      <w:b/>
      <w:bCs/>
      <w:color w:val="760A26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D05DA3"/>
    <w:pPr>
      <w:keepNext/>
      <w:keepLines/>
      <w:spacing w:before="0" w:after="0" w:line="240" w:lineRule="auto"/>
      <w:outlineLvl w:val="1"/>
    </w:pPr>
    <w:rPr>
      <w:rFonts w:cs="Arial"/>
      <w:bCs/>
      <w:color w:val="B78F7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60F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35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538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D05DA3"/>
    <w:rPr>
      <w:rFonts w:ascii="Arial" w:hAnsi="Arial" w:cs="Arial"/>
      <w:b/>
      <w:bCs/>
      <w:color w:val="760A26"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D05DA3"/>
    <w:rPr>
      <w:rFonts w:ascii="Arial" w:hAnsi="Arial" w:cs="Arial"/>
      <w:bCs/>
      <w:color w:val="B78F7A"/>
      <w:sz w:val="28"/>
      <w:szCs w:val="26"/>
    </w:rPr>
  </w:style>
  <w:style w:type="paragraph" w:styleId="BodyText">
    <w:name w:val="Body Text"/>
    <w:basedOn w:val="Normal"/>
    <w:link w:val="BodyTextChar"/>
    <w:uiPriority w:val="99"/>
    <w:unhideWhenUsed/>
    <w:rsid w:val="00C63538"/>
  </w:style>
  <w:style w:type="character" w:customStyle="1" w:styleId="BodyTextChar">
    <w:name w:val="Body Text Char"/>
    <w:basedOn w:val="DefaultParagraphFont"/>
    <w:link w:val="BodyText"/>
    <w:uiPriority w:val="99"/>
    <w:rsid w:val="00C63538"/>
  </w:style>
  <w:style w:type="paragraph" w:styleId="NoSpacing">
    <w:name w:val="No Spacing"/>
    <w:uiPriority w:val="1"/>
    <w:qFormat/>
    <w:rsid w:val="00A860F3"/>
    <w:rPr>
      <w:rFonts w:ascii="Arial" w:hAnsi="Arial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A860F3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Footer">
    <w:name w:val="footer"/>
    <w:basedOn w:val="Normal"/>
    <w:link w:val="FooterChar"/>
    <w:uiPriority w:val="99"/>
    <w:unhideWhenUsed/>
    <w:rsid w:val="002E2B7C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2B7C"/>
    <w:rPr>
      <w:rFonts w:ascii="Arial" w:hAnsi="Arial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2E2B7C"/>
  </w:style>
  <w:style w:type="paragraph" w:styleId="FootnoteText">
    <w:name w:val="footnote text"/>
    <w:basedOn w:val="Normal"/>
    <w:link w:val="FootnoteTextChar"/>
    <w:uiPriority w:val="99"/>
    <w:rsid w:val="0036231B"/>
    <w:pPr>
      <w:spacing w:before="0" w:after="0" w:line="240" w:lineRule="auto"/>
    </w:pPr>
    <w:rPr>
      <w:rFonts w:asciiTheme="minorHAnsi" w:hAnsiTheme="minorHAnsi"/>
      <w:color w:val="7F7F7F" w:themeColor="text1" w:themeTint="80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6231B"/>
    <w:rPr>
      <w:color w:val="7F7F7F" w:themeColor="text1" w:themeTint="80"/>
      <w:sz w:val="18"/>
      <w:szCs w:val="20"/>
    </w:rPr>
  </w:style>
  <w:style w:type="character" w:styleId="FootnoteReference">
    <w:name w:val="footnote reference"/>
    <w:basedOn w:val="DefaultParagraphFont"/>
    <w:uiPriority w:val="99"/>
    <w:rsid w:val="0036231B"/>
    <w:rPr>
      <w:color w:val="F79646" w:themeColor="accent6"/>
      <w:sz w:val="20"/>
      <w:vertAlign w:val="superscript"/>
    </w:rPr>
  </w:style>
  <w:style w:type="paragraph" w:styleId="Header">
    <w:name w:val="header"/>
    <w:basedOn w:val="Normal"/>
    <w:link w:val="HeaderChar"/>
    <w:unhideWhenUsed/>
    <w:rsid w:val="00D83C3D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D83C3D"/>
    <w:rPr>
      <w:rFonts w:ascii="Arial" w:hAnsi="Arial"/>
      <w:sz w:val="20"/>
    </w:rPr>
  </w:style>
  <w:style w:type="paragraph" w:styleId="ListParagraph">
    <w:name w:val="List Paragraph"/>
    <w:basedOn w:val="Normal"/>
    <w:uiPriority w:val="34"/>
    <w:qFormat/>
    <w:rsid w:val="00D05DA3"/>
    <w:pPr>
      <w:numPr>
        <w:numId w:val="37"/>
      </w:numPr>
      <w:spacing w:line="240" w:lineRule="auto"/>
      <w:ind w:left="850" w:hanging="493"/>
    </w:pPr>
  </w:style>
  <w:style w:type="paragraph" w:customStyle="1" w:styleId="BasicParagraph">
    <w:name w:val="[Basic Paragraph]"/>
    <w:basedOn w:val="Normal"/>
    <w:uiPriority w:val="99"/>
    <w:rsid w:val="004D2A38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lang w:val="en-GB" w:eastAsia="en-AU"/>
    </w:rPr>
  </w:style>
  <w:style w:type="character" w:styleId="Hyperlink">
    <w:name w:val="Hyperlink"/>
    <w:basedOn w:val="DefaultParagraphFont"/>
    <w:uiPriority w:val="99"/>
    <w:unhideWhenUsed/>
    <w:rsid w:val="00E00E5F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0E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rtsask@cobsbread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ott\Downloads\COBS_DR_Letter_Parents_Members_20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93B303E-BC15-F34E-95C8-AA404E65C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COBS_DR_Letter_Parents_Members_2019</Template>
  <TotalTime>0</TotalTime>
  <Pages>1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COBS Bread</Company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Holmes</dc:creator>
  <cp:keywords/>
  <dc:description/>
  <cp:lastModifiedBy>Shawna Williams FHS</cp:lastModifiedBy>
  <cp:revision>2</cp:revision>
  <dcterms:created xsi:type="dcterms:W3CDTF">2020-09-17T17:08:00Z</dcterms:created>
  <dcterms:modified xsi:type="dcterms:W3CDTF">2020-09-17T17:08:00Z</dcterms:modified>
</cp:coreProperties>
</file>